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07B" w:rsidRPr="009E34A9" w:rsidRDefault="00AB5260" w:rsidP="0076207B">
      <w:pPr>
        <w:pStyle w:val="Informacindecontacto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9E34A9">
        <w:rPr>
          <w:rFonts w:ascii="Arial" w:hAnsi="Arial" w:cs="Arial"/>
          <w:b/>
          <w:color w:val="404040" w:themeColor="text1" w:themeTint="BF"/>
          <w:sz w:val="22"/>
          <w:szCs w:val="22"/>
        </w:rPr>
        <w:t>CURRICULUM VITAE</w:t>
      </w:r>
    </w:p>
    <w:p w:rsidR="007E39BC" w:rsidRPr="009E34A9" w:rsidRDefault="00C966CA" w:rsidP="0076207B">
      <w:pPr>
        <w:pStyle w:val="Informacindecontacto"/>
        <w:jc w:val="center"/>
        <w:rPr>
          <w:rFonts w:ascii="Arial" w:hAnsi="Arial" w:cs="Arial"/>
          <w:b/>
          <w:sz w:val="22"/>
          <w:szCs w:val="22"/>
        </w:rPr>
      </w:pPr>
      <w:r w:rsidRPr="009E34A9">
        <w:rPr>
          <w:rFonts w:ascii="Arial" w:hAnsi="Arial" w:cs="Arial"/>
          <w:noProof/>
          <w:sz w:val="22"/>
          <w:szCs w:val="22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4820543</wp:posOffset>
            </wp:positionH>
            <wp:positionV relativeFrom="paragraph">
              <wp:posOffset>73025</wp:posOffset>
            </wp:positionV>
            <wp:extent cx="1323682" cy="146826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682" cy="146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3A38" w:rsidRPr="009E34A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EA3993" w:rsidRPr="009E34A9" w:rsidRDefault="00225E65" w:rsidP="0015289D">
      <w:pPr>
        <w:pStyle w:val="Informacindecontacto"/>
        <w:jc w:val="left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9E34A9">
        <w:rPr>
          <w:rFonts w:ascii="Arial" w:hAnsi="Arial" w:cs="Arial"/>
          <w:b/>
          <w:color w:val="404040" w:themeColor="text1" w:themeTint="BF"/>
          <w:sz w:val="22"/>
          <w:szCs w:val="22"/>
        </w:rPr>
        <w:t>Matías</w:t>
      </w:r>
      <w:r w:rsidR="00AB5260" w:rsidRPr="009E34A9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 Aramburu</w:t>
      </w:r>
    </w:p>
    <w:p w:rsidR="002D2299" w:rsidRPr="009E34A9" w:rsidRDefault="003157EE" w:rsidP="00F60CC6">
      <w:pPr>
        <w:pStyle w:val="Informacindecontacto"/>
        <w:jc w:val="left"/>
        <w:rPr>
          <w:rFonts w:ascii="Arial" w:hAnsi="Arial" w:cs="Arial"/>
          <w:sz w:val="22"/>
          <w:szCs w:val="22"/>
        </w:rPr>
      </w:pPr>
      <w:proofErr w:type="spellStart"/>
      <w:r w:rsidRPr="009E34A9">
        <w:rPr>
          <w:rFonts w:ascii="Arial" w:hAnsi="Arial" w:cs="Arial"/>
          <w:sz w:val="22"/>
          <w:szCs w:val="22"/>
          <w:lang w:val="es-AR"/>
        </w:rPr>
        <w:t>Cuit</w:t>
      </w:r>
      <w:proofErr w:type="spellEnd"/>
      <w:r w:rsidRPr="009E34A9">
        <w:rPr>
          <w:rFonts w:ascii="Arial" w:hAnsi="Arial" w:cs="Arial"/>
          <w:sz w:val="22"/>
          <w:szCs w:val="22"/>
          <w:lang w:val="es-AR"/>
        </w:rPr>
        <w:t xml:space="preserve">: </w:t>
      </w:r>
      <w:r w:rsidR="002D2299" w:rsidRPr="009E34A9">
        <w:rPr>
          <w:rFonts w:ascii="Arial" w:hAnsi="Arial" w:cs="Arial"/>
          <w:sz w:val="22"/>
          <w:szCs w:val="22"/>
        </w:rPr>
        <w:t>20-37846430-8</w:t>
      </w:r>
    </w:p>
    <w:p w:rsidR="00C966CA" w:rsidRPr="009E34A9" w:rsidRDefault="00C966CA" w:rsidP="00F60CC6">
      <w:pPr>
        <w:pStyle w:val="Informacindecontacto"/>
        <w:jc w:val="left"/>
        <w:rPr>
          <w:rFonts w:ascii="Arial" w:hAnsi="Arial" w:cs="Arial"/>
          <w:sz w:val="22"/>
          <w:szCs w:val="22"/>
          <w:lang w:val="es-AR"/>
        </w:rPr>
      </w:pPr>
      <w:r w:rsidRPr="009E34A9">
        <w:rPr>
          <w:rFonts w:ascii="Arial" w:hAnsi="Arial" w:cs="Arial"/>
          <w:sz w:val="22"/>
          <w:szCs w:val="22"/>
        </w:rPr>
        <w:t>14</w:t>
      </w:r>
      <w:r w:rsidRPr="009E34A9">
        <w:rPr>
          <w:rFonts w:ascii="Arial" w:hAnsi="Arial" w:cs="Arial"/>
          <w:sz w:val="22"/>
          <w:szCs w:val="22"/>
          <w:lang w:val="es-AR"/>
        </w:rPr>
        <w:t>/09/1993</w:t>
      </w:r>
    </w:p>
    <w:p w:rsidR="00AB5260" w:rsidRPr="009E34A9" w:rsidRDefault="00AB5260" w:rsidP="002D2299">
      <w:pPr>
        <w:pStyle w:val="Informacindecontacto"/>
        <w:jc w:val="left"/>
        <w:rPr>
          <w:rFonts w:ascii="Arial" w:hAnsi="Arial" w:cs="Arial"/>
          <w:sz w:val="22"/>
          <w:szCs w:val="22"/>
          <w:lang w:val="es-AR"/>
        </w:rPr>
      </w:pPr>
      <w:r w:rsidRPr="009E34A9">
        <w:rPr>
          <w:rFonts w:ascii="Arial" w:hAnsi="Arial" w:cs="Arial"/>
          <w:sz w:val="22"/>
          <w:szCs w:val="22"/>
          <w:lang w:val="es-AR"/>
        </w:rPr>
        <w:t>Soltero</w:t>
      </w:r>
    </w:p>
    <w:p w:rsidR="00E563F6" w:rsidRPr="009E34A9" w:rsidRDefault="00AB5260" w:rsidP="00AB5260">
      <w:pPr>
        <w:pStyle w:val="Informacindecontacto"/>
        <w:jc w:val="left"/>
        <w:rPr>
          <w:rFonts w:ascii="Arial" w:hAnsi="Arial" w:cs="Arial"/>
          <w:sz w:val="22"/>
          <w:szCs w:val="22"/>
        </w:rPr>
      </w:pPr>
      <w:r w:rsidRPr="009E34A9">
        <w:rPr>
          <w:rFonts w:ascii="Arial" w:hAnsi="Arial" w:cs="Arial"/>
          <w:sz w:val="22"/>
          <w:szCs w:val="22"/>
        </w:rPr>
        <w:t>Rioja 2532 – 9 de Julio</w:t>
      </w:r>
    </w:p>
    <w:p w:rsidR="008E3C5B" w:rsidRPr="009E34A9" w:rsidRDefault="00AB5260" w:rsidP="00AB5260">
      <w:pPr>
        <w:pStyle w:val="Informacindecontacto"/>
        <w:jc w:val="left"/>
        <w:rPr>
          <w:rFonts w:ascii="Arial" w:hAnsi="Arial" w:cs="Arial"/>
          <w:sz w:val="22"/>
          <w:szCs w:val="22"/>
        </w:rPr>
      </w:pPr>
      <w:r w:rsidRPr="009E34A9">
        <w:rPr>
          <w:rFonts w:ascii="Arial" w:hAnsi="Arial" w:cs="Arial"/>
          <w:sz w:val="22"/>
          <w:szCs w:val="22"/>
        </w:rPr>
        <w:t>matiasaramburu.a@gmail.com</w:t>
      </w:r>
    </w:p>
    <w:p w:rsidR="00225E65" w:rsidRPr="009E34A9" w:rsidRDefault="0076207B" w:rsidP="00013A32">
      <w:pPr>
        <w:pStyle w:val="Informacindecontacto"/>
        <w:jc w:val="left"/>
        <w:rPr>
          <w:rFonts w:ascii="Arial" w:hAnsi="Arial" w:cs="Arial"/>
          <w:sz w:val="22"/>
          <w:szCs w:val="22"/>
        </w:rPr>
      </w:pPr>
      <w:r w:rsidRPr="009E34A9">
        <w:rPr>
          <w:rFonts w:ascii="Arial" w:hAnsi="Arial" w:cs="Arial"/>
          <w:sz w:val="22"/>
          <w:szCs w:val="22"/>
        </w:rPr>
        <w:t>Tel</w:t>
      </w:r>
      <w:r w:rsidR="00225E65" w:rsidRPr="009E34A9">
        <w:rPr>
          <w:rFonts w:ascii="Arial" w:hAnsi="Arial" w:cs="Arial"/>
          <w:sz w:val="22"/>
          <w:szCs w:val="22"/>
        </w:rPr>
        <w:t>: 02317 - 15402191</w:t>
      </w:r>
    </w:p>
    <w:p w:rsidR="00AB5260" w:rsidRPr="009E34A9" w:rsidRDefault="00AB5260" w:rsidP="00AB5260">
      <w:pPr>
        <w:pStyle w:val="Informacindecontacto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adecurrculo"/>
        <w:tblW w:w="4945" w:type="pct"/>
        <w:tblLook w:val="04A0" w:firstRow="1" w:lastRow="0" w:firstColumn="1" w:lastColumn="0" w:noHBand="0" w:noVBand="1"/>
      </w:tblPr>
      <w:tblGrid>
        <w:gridCol w:w="1712"/>
        <w:gridCol w:w="132"/>
        <w:gridCol w:w="19"/>
        <w:gridCol w:w="7776"/>
      </w:tblGrid>
      <w:tr w:rsidR="00225E65" w:rsidRPr="009E34A9" w:rsidTr="00291CEA">
        <w:tc>
          <w:tcPr>
            <w:tcW w:w="1276" w:type="dxa"/>
          </w:tcPr>
          <w:p w:rsidR="00225E65" w:rsidRPr="009E34A9" w:rsidRDefault="00311CDC" w:rsidP="00FF7F39">
            <w:pPr>
              <w:pStyle w:val="Ttulo1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bidi="es-ES"/>
              </w:rPr>
              <w:t>INTRODUCCIÓ</w:t>
            </w:r>
            <w:r w:rsidR="00B63E1D">
              <w:rPr>
                <w:rFonts w:ascii="Arial" w:hAnsi="Arial" w:cs="Arial"/>
                <w:sz w:val="22"/>
                <w:szCs w:val="22"/>
                <w:lang w:bidi="es-ES"/>
              </w:rPr>
              <w:t>N</w:t>
            </w:r>
          </w:p>
        </w:tc>
        <w:tc>
          <w:tcPr>
            <w:tcW w:w="141" w:type="dxa"/>
          </w:tcPr>
          <w:p w:rsidR="00225E65" w:rsidRPr="009E34A9" w:rsidRDefault="00225E65" w:rsidP="00D97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sdt>
            <w:sdtPr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id w:val="302434271"/>
            </w:sdtPr>
            <w:sdtEndPr>
              <w:rPr>
                <w:b w:val="0"/>
                <w:bCs w:val="0"/>
                <w:caps w:val="0"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caps/>
                    <w:sz w:val="22"/>
                    <w:szCs w:val="22"/>
                  </w:rPr>
                  <w:id w:val="830493898"/>
                  <w:placeholder>
                    <w:docPart w:val="B7D47CEB2AAD4BB6814B1FF8F940EB04"/>
                  </w:placeholder>
                </w:sdtPr>
                <w:sdtEndPr>
                  <w:rPr>
                    <w:b w:val="0"/>
                    <w:bCs w:val="0"/>
                    <w:caps w:val="0"/>
                  </w:rPr>
                </w:sdtEndPr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caps/>
                        <w:sz w:val="22"/>
                        <w:szCs w:val="22"/>
                      </w:rPr>
                      <w:id w:val="662747"/>
                    </w:sdtPr>
                    <w:sdtEndPr>
                      <w:rPr>
                        <w:b w:val="0"/>
                        <w:bCs w:val="0"/>
                        <w:caps w:val="0"/>
                      </w:rPr>
                    </w:sdtEndPr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aps/>
                            <w:sz w:val="22"/>
                            <w:szCs w:val="22"/>
                          </w:rPr>
                          <w:id w:val="662748"/>
                          <w:placeholder>
                            <w:docPart w:val="EEFF3F5A95AE49309F046E43E3A76E58"/>
                          </w:placeholder>
                        </w:sdtPr>
                        <w:sdtEndPr>
                          <w:rPr>
                            <w:b w:val="0"/>
                            <w:bCs w:val="0"/>
                            <w:caps w:val="0"/>
                          </w:rPr>
                        </w:sdtEndPr>
                        <w:sdtContent>
                          <w:p w:rsidR="00B63E1D" w:rsidRDefault="00B63E1D" w:rsidP="003B1788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 llamo Matías Aramburu y actualmente trabajo como Oficial de la Policía de la Provincia de Buenos Aires, en la Dirección Departamental de Investigaciones Mercedes, con una antigüedad de 4 años. En el cargo que poseo elaboro actuaciones judiciales, mantengo comunicación con la fiscalía y dirijo personal a cargo.</w:t>
                            </w:r>
                          </w:p>
                          <w:p w:rsidR="00191C1C" w:rsidRDefault="00B63E1D" w:rsidP="00C054DA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Soy estudiante del Instituto I.S.E.T.A en 9 de Julio, cursando el último año de la carrera Tecnicatura Superior en Producción Agrícola Ganadera</w:t>
                            </w:r>
                            <w:r w:rsidR="000227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25E65" w:rsidRPr="00B63E1D" w:rsidRDefault="004F4272" w:rsidP="00C054DA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 meta</w:t>
                            </w:r>
                            <w:r w:rsidR="00791A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</w:t>
                            </w:r>
                            <w:r w:rsidR="001845C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iaria e</w:t>
                            </w:r>
                            <w:r w:rsidR="001F184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continuar</w:t>
                            </w:r>
                            <w:r w:rsidR="001E426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 formación</w:t>
                            </w:r>
                            <w:r w:rsidR="00791A3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60F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 ser interdisciplinario</w:t>
                            </w:r>
                            <w:r w:rsidR="00B63E1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F38A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en mis estudios </w:t>
                            </w:r>
                            <w:r w:rsidR="004B65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como así también en el ámbito laboral. </w:t>
                            </w:r>
                            <w:r w:rsidR="00C62A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Deseo </w:t>
                            </w:r>
                            <w:r w:rsidR="00CE7AF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desarrollarme plenamente </w:t>
                            </w:r>
                            <w:r w:rsidR="006071F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 el sector agropecuario</w:t>
                            </w:r>
                            <w:r w:rsidR="00DB18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22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ya qu</w:t>
                            </w:r>
                            <w:r w:rsidR="00DB18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</w:t>
                            </w:r>
                            <w:r w:rsidR="00C054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18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une </w:t>
                            </w:r>
                            <w:r w:rsidR="00C054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mis objetivos</w:t>
                            </w:r>
                            <w:r w:rsidR="001A175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personales y</w:t>
                            </w:r>
                            <w:r w:rsidR="00C054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profesionales.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225E65" w:rsidRPr="009E34A9" w:rsidTr="00291CEA">
        <w:tc>
          <w:tcPr>
            <w:tcW w:w="1276" w:type="dxa"/>
          </w:tcPr>
          <w:p w:rsidR="00225E65" w:rsidRPr="009E34A9" w:rsidRDefault="00B63E1D" w:rsidP="00B63E1D">
            <w:pPr>
              <w:pStyle w:val="Ttulo1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HISTORIAL</w:t>
            </w:r>
            <w:r w:rsidR="00C054DA">
              <w:rPr>
                <w:rFonts w:ascii="Arial" w:hAnsi="Arial" w:cs="Arial"/>
                <w:sz w:val="22"/>
                <w:szCs w:val="22"/>
              </w:rPr>
              <w:t xml:space="preserve">  DE </w:t>
            </w:r>
            <w:r>
              <w:rPr>
                <w:rFonts w:ascii="Arial" w:hAnsi="Arial" w:cs="Arial"/>
                <w:sz w:val="22"/>
                <w:szCs w:val="22"/>
              </w:rPr>
              <w:t>TRABAJO</w:t>
            </w:r>
          </w:p>
        </w:tc>
        <w:tc>
          <w:tcPr>
            <w:tcW w:w="141" w:type="dxa"/>
          </w:tcPr>
          <w:p w:rsidR="00225E65" w:rsidRPr="009E34A9" w:rsidRDefault="00225E65" w:rsidP="003B17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:rsidR="00B63E1D" w:rsidRPr="009E34A9" w:rsidRDefault="00B63E1D" w:rsidP="00B63E1D">
            <w:pPr>
              <w:jc w:val="both"/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Oficial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A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yudante de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 xml:space="preserve"> E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scribiente,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D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elegación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D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epartamental de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I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nvestigaciones en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F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unción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J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udicial,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 xml:space="preserve"> M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ercedes, sede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L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ujan,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B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uenos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A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ires.</w:t>
            </w:r>
            <w:r w:rsidRPr="009E34A9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 xml:space="preserve">  </w:t>
            </w:r>
            <w:r w:rsidRPr="009E34A9">
              <w:rPr>
                <w:rFonts w:ascii="Arial" w:hAnsi="Arial" w:cs="Arial"/>
                <w:sz w:val="22"/>
                <w:szCs w:val="22"/>
              </w:rPr>
              <w:t>Agosto 2017 – actualidad.</w:t>
            </w:r>
          </w:p>
          <w:p w:rsidR="00B63E1D" w:rsidRPr="009E34A9" w:rsidRDefault="00B63E1D" w:rsidP="00B63E1D">
            <w:pPr>
              <w:jc w:val="both"/>
              <w:rPr>
                <w:rFonts w:ascii="Arial" w:hAnsi="Arial" w:cs="Arial"/>
                <w:caps/>
                <w:sz w:val="22"/>
                <w:szCs w:val="22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Suboficial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A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yudante de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E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scribiente,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S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ubdelegación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D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epartamental de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I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nvestigaciones en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F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unción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J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udicial, Olavarría,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B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uenos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A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ires.</w:t>
            </w:r>
            <w:r w:rsidRPr="009E34A9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 xml:space="preserve"> </w:t>
            </w:r>
            <w:r w:rsidRPr="009E34A9">
              <w:rPr>
                <w:rFonts w:ascii="Arial" w:hAnsi="Arial" w:cs="Arial"/>
                <w:sz w:val="22"/>
                <w:szCs w:val="22"/>
              </w:rPr>
              <w:t xml:space="preserve">Septiembre 2015 – </w:t>
            </w:r>
            <w:r>
              <w:rPr>
                <w:rFonts w:ascii="Arial" w:hAnsi="Arial" w:cs="Arial"/>
                <w:sz w:val="22"/>
                <w:szCs w:val="22"/>
              </w:rPr>
              <w:t>Ag</w:t>
            </w:r>
            <w:r w:rsidRPr="009E34A9">
              <w:rPr>
                <w:rFonts w:ascii="Arial" w:hAnsi="Arial" w:cs="Arial"/>
                <w:sz w:val="22"/>
                <w:szCs w:val="22"/>
              </w:rPr>
              <w:t>osto 2017.</w:t>
            </w:r>
          </w:p>
          <w:p w:rsidR="00225E65" w:rsidRPr="009E34A9" w:rsidRDefault="00B63E1D" w:rsidP="00C054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Ayudante en tareas de campo, criadero porcino, sector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L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a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C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olonia, campo “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L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a </w:t>
            </w:r>
            <w:r w:rsidRPr="009E34A9">
              <w:rPr>
                <w:rFonts w:ascii="Arial" w:hAnsi="Arial" w:cs="Arial"/>
                <w:b/>
                <w:caps/>
                <w:color w:val="404040" w:themeColor="text1" w:themeTint="BF"/>
                <w:sz w:val="22"/>
                <w:szCs w:val="22"/>
              </w:rPr>
              <w:t>P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ampita”</w:t>
            </w: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, 9 de Julio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.</w:t>
            </w:r>
            <w:r w:rsidRPr="009E34A9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 xml:space="preserve"> </w:t>
            </w:r>
            <w:r w:rsidRPr="009E34A9">
              <w:rPr>
                <w:rFonts w:ascii="Arial" w:hAnsi="Arial" w:cs="Arial"/>
                <w:sz w:val="22"/>
                <w:szCs w:val="22"/>
              </w:rPr>
              <w:t>Febrero 2013 – 2015</w:t>
            </w:r>
            <w:r w:rsidR="00C054D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1401B" w:rsidRPr="009E34A9" w:rsidTr="00291CEA">
        <w:tc>
          <w:tcPr>
            <w:tcW w:w="1417" w:type="dxa"/>
            <w:gridSpan w:val="2"/>
          </w:tcPr>
          <w:p w:rsidR="00A1401B" w:rsidRPr="009E34A9" w:rsidRDefault="00B63E1D" w:rsidP="00FF7F39">
            <w:pPr>
              <w:pStyle w:val="Ttulo1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bidi="es-ES"/>
              </w:rPr>
              <w:t>ESTUDIOS</w:t>
            </w:r>
          </w:p>
        </w:tc>
        <w:tc>
          <w:tcPr>
            <w:tcW w:w="8222" w:type="dxa"/>
            <w:gridSpan w:val="2"/>
          </w:tcPr>
          <w:p w:rsidR="00C054DA" w:rsidRDefault="00C054DA" w:rsidP="00B63E1D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Técnico Superior en Producción Agrícola Ganadera, ISETA, 9 de Julio</w:t>
            </w:r>
            <w:r w:rsidRPr="009E34A9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9E34A9">
              <w:rPr>
                <w:rFonts w:ascii="Arial" w:hAnsi="Arial" w:cs="Arial"/>
                <w:sz w:val="22"/>
                <w:szCs w:val="22"/>
              </w:rPr>
              <w:t xml:space="preserve"> En curso. Inicio 2017 – Finalización febrero 2020.</w:t>
            </w:r>
          </w:p>
          <w:p w:rsidR="00B63E1D" w:rsidRPr="009E34A9" w:rsidRDefault="00B63E1D" w:rsidP="00B63E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Técnico Superior en Seguridad Publica, Escuela de Policía Juan </w:t>
            </w:r>
            <w:proofErr w:type="spellStart"/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Vusetich</w:t>
            </w:r>
            <w:proofErr w:type="spellEnd"/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, Sede</w:t>
            </w:r>
            <w:r w:rsidR="00C054DA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descentralizada Olavarría</w:t>
            </w:r>
            <w:r w:rsidRPr="009E34A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Buenos Aires</w:t>
            </w:r>
            <w:r w:rsidRPr="009E34A9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9E34A9">
              <w:rPr>
                <w:rFonts w:ascii="Arial" w:hAnsi="Arial" w:cs="Arial"/>
                <w:sz w:val="22"/>
                <w:szCs w:val="22"/>
              </w:rPr>
              <w:t xml:space="preserve"> 2016 – 2017.</w:t>
            </w:r>
          </w:p>
          <w:p w:rsidR="00B63E1D" w:rsidRPr="009E34A9" w:rsidRDefault="00B63E1D" w:rsidP="00B63E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Funcionario Público Auxiliar de la Ley, Escuela de Policía Juan </w:t>
            </w:r>
            <w:proofErr w:type="spellStart"/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Vusetich</w:t>
            </w:r>
            <w:proofErr w:type="spellEnd"/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, Sede descentralizada Solano,</w:t>
            </w:r>
            <w:r w:rsidRPr="009E34A9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 xml:space="preserve"> </w:t>
            </w: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Buenos Aires</w:t>
            </w:r>
            <w:r w:rsidRPr="009E34A9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Marzo 2015</w:t>
            </w:r>
            <w:r w:rsidRPr="009E34A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Septiembre 2015.</w:t>
            </w:r>
          </w:p>
          <w:p w:rsidR="00A1401B" w:rsidRPr="009E34A9" w:rsidRDefault="00B63E1D" w:rsidP="00B63E1D">
            <w:pPr>
              <w:jc w:val="both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9E34A9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Bachiller en Comunicación, Escuela Normal Superior N°7</w:t>
            </w:r>
            <w:r w:rsidRPr="009E34A9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9E34A9">
              <w:rPr>
                <w:rFonts w:ascii="Arial" w:hAnsi="Arial" w:cs="Arial"/>
                <w:sz w:val="22"/>
                <w:szCs w:val="22"/>
              </w:rPr>
              <w:t xml:space="preserve"> 2012 – Completo</w:t>
            </w:r>
            <w:r w:rsidR="00B0194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25E65" w:rsidRPr="009E34A9" w:rsidTr="00291CEA">
        <w:tc>
          <w:tcPr>
            <w:tcW w:w="1417" w:type="dxa"/>
            <w:gridSpan w:val="2"/>
          </w:tcPr>
          <w:p w:rsidR="00225E65" w:rsidRPr="009E34A9" w:rsidRDefault="00195286" w:rsidP="00FF7F39">
            <w:pPr>
              <w:pStyle w:val="Ttulo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E34A9">
              <w:rPr>
                <w:rFonts w:ascii="Arial" w:hAnsi="Arial" w:cs="Arial"/>
                <w:sz w:val="22"/>
                <w:szCs w:val="22"/>
              </w:rPr>
              <w:t xml:space="preserve">Aptitudes </w:t>
            </w:r>
          </w:p>
        </w:tc>
        <w:tc>
          <w:tcPr>
            <w:tcW w:w="20" w:type="dxa"/>
          </w:tcPr>
          <w:p w:rsidR="00225E65" w:rsidRPr="009E34A9" w:rsidRDefault="00225E65" w:rsidP="00D97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2" w:type="dxa"/>
          </w:tcPr>
          <w:p w:rsidR="006F5FD3" w:rsidRPr="009E34A9" w:rsidRDefault="00A95591" w:rsidP="00657995">
            <w:pPr>
              <w:jc w:val="both"/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Vocación de servicio – </w:t>
            </w:r>
            <w:r w:rsidR="008A1AD5">
              <w:rPr>
                <w:rFonts w:ascii="Arial" w:hAnsi="Arial" w:cs="Arial"/>
                <w:sz w:val="22"/>
                <w:szCs w:val="22"/>
                <w:lang w:val="es-AR"/>
              </w:rPr>
              <w:t>Bue</w:t>
            </w:r>
            <w:r w:rsidR="004775D2">
              <w:rPr>
                <w:rFonts w:ascii="Arial" w:hAnsi="Arial" w:cs="Arial"/>
                <w:sz w:val="22"/>
                <w:szCs w:val="22"/>
                <w:lang w:val="es-AR"/>
              </w:rPr>
              <w:t>nas relaciones interpersonales</w:t>
            </w: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r w:rsidR="00543A42">
              <w:rPr>
                <w:rFonts w:ascii="Arial" w:hAnsi="Arial" w:cs="Arial"/>
                <w:sz w:val="22"/>
                <w:szCs w:val="22"/>
                <w:lang w:val="es-AR"/>
              </w:rPr>
              <w:t>–</w:t>
            </w: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r w:rsidR="002064C5">
              <w:rPr>
                <w:rFonts w:ascii="Arial" w:hAnsi="Arial" w:cs="Arial"/>
                <w:sz w:val="22"/>
                <w:szCs w:val="22"/>
                <w:lang w:val="es-AR"/>
              </w:rPr>
              <w:t>Predisposición</w:t>
            </w:r>
            <w:r w:rsidR="00543A42"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r w:rsidR="00E64B7D">
              <w:rPr>
                <w:rFonts w:ascii="Arial" w:hAnsi="Arial" w:cs="Arial"/>
                <w:sz w:val="22"/>
                <w:szCs w:val="22"/>
                <w:lang w:val="es-AR"/>
              </w:rPr>
              <w:t>–</w:t>
            </w:r>
            <w:r w:rsidR="00543A42"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r w:rsidR="003A34E4">
              <w:rPr>
                <w:rFonts w:ascii="Arial" w:hAnsi="Arial" w:cs="Arial"/>
                <w:sz w:val="22"/>
                <w:szCs w:val="22"/>
                <w:lang w:val="es-AR"/>
              </w:rPr>
              <w:t>Autonomía</w:t>
            </w:r>
            <w:r w:rsidR="00E64B7D"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r w:rsidR="00B01947">
              <w:rPr>
                <w:rFonts w:ascii="Arial" w:hAnsi="Arial" w:cs="Arial"/>
                <w:sz w:val="22"/>
                <w:szCs w:val="22"/>
                <w:lang w:val="es-AR"/>
              </w:rPr>
              <w:t>–</w:t>
            </w:r>
            <w:r w:rsidR="00E64B7D"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r w:rsidR="00301A67">
              <w:rPr>
                <w:rFonts w:ascii="Arial" w:hAnsi="Arial" w:cs="Arial"/>
                <w:sz w:val="22"/>
                <w:szCs w:val="22"/>
                <w:lang w:val="es-AR"/>
              </w:rPr>
              <w:t>Resolutivo</w:t>
            </w:r>
            <w:r w:rsidR="00A71317">
              <w:rPr>
                <w:rFonts w:ascii="Arial" w:hAnsi="Arial" w:cs="Arial"/>
                <w:sz w:val="22"/>
                <w:szCs w:val="22"/>
                <w:lang w:val="es-AR"/>
              </w:rPr>
              <w:t xml:space="preserve"> – </w:t>
            </w:r>
            <w:r w:rsidR="006E5BAB">
              <w:rPr>
                <w:rFonts w:ascii="Arial" w:hAnsi="Arial" w:cs="Arial"/>
                <w:sz w:val="22"/>
                <w:szCs w:val="22"/>
                <w:lang w:val="es-AR"/>
              </w:rPr>
              <w:t>Dinámico</w:t>
            </w:r>
            <w:r w:rsidR="00C54CA7">
              <w:rPr>
                <w:rFonts w:ascii="Arial" w:hAnsi="Arial" w:cs="Arial"/>
                <w:sz w:val="22"/>
                <w:szCs w:val="22"/>
                <w:lang w:val="es-AR"/>
              </w:rPr>
              <w:t xml:space="preserve"> – </w:t>
            </w:r>
            <w:r w:rsidR="00C4302E">
              <w:rPr>
                <w:rFonts w:ascii="Arial" w:hAnsi="Arial" w:cs="Arial"/>
                <w:sz w:val="22"/>
                <w:szCs w:val="22"/>
                <w:lang w:val="es-AR"/>
              </w:rPr>
              <w:t xml:space="preserve">Flexible </w:t>
            </w:r>
            <w:r w:rsidR="00C54CA7">
              <w:rPr>
                <w:rFonts w:ascii="Arial" w:hAnsi="Arial" w:cs="Arial"/>
                <w:sz w:val="22"/>
                <w:szCs w:val="22"/>
                <w:lang w:val="es-AR"/>
              </w:rPr>
              <w:t xml:space="preserve">– </w:t>
            </w:r>
            <w:r w:rsidR="001F71A8">
              <w:rPr>
                <w:rFonts w:ascii="Arial" w:hAnsi="Arial" w:cs="Arial"/>
                <w:sz w:val="22"/>
                <w:szCs w:val="22"/>
                <w:lang w:val="es-AR"/>
              </w:rPr>
              <w:t>Participativo</w:t>
            </w:r>
            <w:r w:rsidR="00880CB3">
              <w:rPr>
                <w:rFonts w:ascii="Arial" w:hAnsi="Arial" w:cs="Arial"/>
                <w:sz w:val="22"/>
                <w:szCs w:val="22"/>
                <w:lang w:val="es-AR"/>
              </w:rPr>
              <w:t xml:space="preserve">. </w:t>
            </w:r>
            <w:bookmarkStart w:id="0" w:name="_GoBack"/>
            <w:bookmarkEnd w:id="0"/>
          </w:p>
        </w:tc>
      </w:tr>
    </w:tbl>
    <w:p w:rsidR="00EA3993" w:rsidRPr="009E34A9" w:rsidRDefault="00EA3993" w:rsidP="009261F4">
      <w:pPr>
        <w:rPr>
          <w:rFonts w:ascii="Arial" w:hAnsi="Arial" w:cs="Arial"/>
          <w:b/>
          <w:sz w:val="22"/>
          <w:szCs w:val="22"/>
        </w:rPr>
      </w:pPr>
    </w:p>
    <w:sectPr w:rsidR="00EA3993" w:rsidRPr="009E34A9" w:rsidSect="00C132EB">
      <w:pgSz w:w="11906" w:h="16838" w:code="9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A2A" w:rsidRDefault="00572A2A">
      <w:pPr>
        <w:spacing w:before="0" w:after="0" w:line="240" w:lineRule="auto"/>
      </w:pPr>
      <w:r>
        <w:separator/>
      </w:r>
    </w:p>
  </w:endnote>
  <w:endnote w:type="continuationSeparator" w:id="0">
    <w:p w:rsidR="00572A2A" w:rsidRDefault="00572A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A2A" w:rsidRDefault="00572A2A">
      <w:pPr>
        <w:spacing w:before="0" w:after="0" w:line="240" w:lineRule="auto"/>
      </w:pPr>
      <w:r>
        <w:separator/>
      </w:r>
    </w:p>
  </w:footnote>
  <w:footnote w:type="continuationSeparator" w:id="0">
    <w:p w:rsidR="00572A2A" w:rsidRDefault="00572A2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7D5"/>
    <w:multiLevelType w:val="hybridMultilevel"/>
    <w:tmpl w:val="76AAFBD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4036"/>
    <w:multiLevelType w:val="hybridMultilevel"/>
    <w:tmpl w:val="4746CD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2113E"/>
    <w:multiLevelType w:val="hybridMultilevel"/>
    <w:tmpl w:val="3746F250"/>
    <w:lvl w:ilvl="0" w:tplc="080A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3" w15:restartNumberingAfterBreak="0">
    <w:nsid w:val="3ADE26DE"/>
    <w:multiLevelType w:val="hybridMultilevel"/>
    <w:tmpl w:val="0090D4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5581E"/>
    <w:multiLevelType w:val="hybridMultilevel"/>
    <w:tmpl w:val="542216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5FAA"/>
    <w:multiLevelType w:val="hybridMultilevel"/>
    <w:tmpl w:val="77A697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79F8"/>
    <w:multiLevelType w:val="hybridMultilevel"/>
    <w:tmpl w:val="005037FA"/>
    <w:lvl w:ilvl="0" w:tplc="08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6E591944"/>
    <w:multiLevelType w:val="hybridMultilevel"/>
    <w:tmpl w:val="E9B8F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D3568"/>
    <w:multiLevelType w:val="hybridMultilevel"/>
    <w:tmpl w:val="127A28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16"/>
    <w:rsid w:val="00013A32"/>
    <w:rsid w:val="00016E60"/>
    <w:rsid w:val="00022762"/>
    <w:rsid w:val="000821FA"/>
    <w:rsid w:val="000A33EC"/>
    <w:rsid w:val="000D1E2D"/>
    <w:rsid w:val="000E66CA"/>
    <w:rsid w:val="001156BF"/>
    <w:rsid w:val="00123138"/>
    <w:rsid w:val="0015289D"/>
    <w:rsid w:val="001746EF"/>
    <w:rsid w:val="001760F7"/>
    <w:rsid w:val="00176CAF"/>
    <w:rsid w:val="001845C6"/>
    <w:rsid w:val="00191C1C"/>
    <w:rsid w:val="0019264C"/>
    <w:rsid w:val="00195286"/>
    <w:rsid w:val="001A175E"/>
    <w:rsid w:val="001E4267"/>
    <w:rsid w:val="001F1849"/>
    <w:rsid w:val="001F557F"/>
    <w:rsid w:val="001F620E"/>
    <w:rsid w:val="001F71A8"/>
    <w:rsid w:val="002064C5"/>
    <w:rsid w:val="00224DFD"/>
    <w:rsid w:val="00225E65"/>
    <w:rsid w:val="002452C7"/>
    <w:rsid w:val="002806C4"/>
    <w:rsid w:val="00291CEA"/>
    <w:rsid w:val="002A3443"/>
    <w:rsid w:val="002C2DF4"/>
    <w:rsid w:val="002D2299"/>
    <w:rsid w:val="00301A67"/>
    <w:rsid w:val="00311CDC"/>
    <w:rsid w:val="00313A38"/>
    <w:rsid w:val="003157EE"/>
    <w:rsid w:val="00360864"/>
    <w:rsid w:val="00364ED0"/>
    <w:rsid w:val="00384222"/>
    <w:rsid w:val="003961BB"/>
    <w:rsid w:val="003A34E4"/>
    <w:rsid w:val="003A6CEB"/>
    <w:rsid w:val="003B1788"/>
    <w:rsid w:val="003C78B0"/>
    <w:rsid w:val="003C7EF5"/>
    <w:rsid w:val="003D4156"/>
    <w:rsid w:val="003D60ED"/>
    <w:rsid w:val="003E53AB"/>
    <w:rsid w:val="0040358C"/>
    <w:rsid w:val="00407915"/>
    <w:rsid w:val="00411D9B"/>
    <w:rsid w:val="00414143"/>
    <w:rsid w:val="004731A4"/>
    <w:rsid w:val="004775D2"/>
    <w:rsid w:val="004851B5"/>
    <w:rsid w:val="00494C90"/>
    <w:rsid w:val="00495E18"/>
    <w:rsid w:val="004B35B6"/>
    <w:rsid w:val="004B5C16"/>
    <w:rsid w:val="004B6546"/>
    <w:rsid w:val="004C7783"/>
    <w:rsid w:val="004E59E2"/>
    <w:rsid w:val="004F4272"/>
    <w:rsid w:val="00503AE9"/>
    <w:rsid w:val="0050706F"/>
    <w:rsid w:val="00543A42"/>
    <w:rsid w:val="00572A2A"/>
    <w:rsid w:val="005C6E15"/>
    <w:rsid w:val="005D6B66"/>
    <w:rsid w:val="005E22FD"/>
    <w:rsid w:val="005F38A2"/>
    <w:rsid w:val="006071F3"/>
    <w:rsid w:val="006546F6"/>
    <w:rsid w:val="00657995"/>
    <w:rsid w:val="0067123B"/>
    <w:rsid w:val="006837DE"/>
    <w:rsid w:val="00685F59"/>
    <w:rsid w:val="006C504F"/>
    <w:rsid w:val="006E5BAB"/>
    <w:rsid w:val="006F276E"/>
    <w:rsid w:val="006F5FD3"/>
    <w:rsid w:val="0071080F"/>
    <w:rsid w:val="00733516"/>
    <w:rsid w:val="007400A9"/>
    <w:rsid w:val="007478F2"/>
    <w:rsid w:val="0076207B"/>
    <w:rsid w:val="00785CBE"/>
    <w:rsid w:val="00791A3F"/>
    <w:rsid w:val="007E39BC"/>
    <w:rsid w:val="008056E5"/>
    <w:rsid w:val="0085439E"/>
    <w:rsid w:val="008729CF"/>
    <w:rsid w:val="00880CB3"/>
    <w:rsid w:val="00890167"/>
    <w:rsid w:val="008A1AD5"/>
    <w:rsid w:val="008B2871"/>
    <w:rsid w:val="008C52B8"/>
    <w:rsid w:val="008E3C5B"/>
    <w:rsid w:val="008F613C"/>
    <w:rsid w:val="00904A00"/>
    <w:rsid w:val="009261F4"/>
    <w:rsid w:val="0094224A"/>
    <w:rsid w:val="00942CDA"/>
    <w:rsid w:val="00943E18"/>
    <w:rsid w:val="00946E19"/>
    <w:rsid w:val="00986939"/>
    <w:rsid w:val="009B25D6"/>
    <w:rsid w:val="009D3AA0"/>
    <w:rsid w:val="009E34A9"/>
    <w:rsid w:val="009F47C9"/>
    <w:rsid w:val="00A1401B"/>
    <w:rsid w:val="00A22341"/>
    <w:rsid w:val="00A27ED3"/>
    <w:rsid w:val="00A55424"/>
    <w:rsid w:val="00A61DB6"/>
    <w:rsid w:val="00A6280A"/>
    <w:rsid w:val="00A71317"/>
    <w:rsid w:val="00A95591"/>
    <w:rsid w:val="00AA60FB"/>
    <w:rsid w:val="00AB5260"/>
    <w:rsid w:val="00AB530C"/>
    <w:rsid w:val="00AC2065"/>
    <w:rsid w:val="00AF7843"/>
    <w:rsid w:val="00B01947"/>
    <w:rsid w:val="00B035DD"/>
    <w:rsid w:val="00B137AD"/>
    <w:rsid w:val="00B16792"/>
    <w:rsid w:val="00B422FD"/>
    <w:rsid w:val="00B63E1D"/>
    <w:rsid w:val="00B768FB"/>
    <w:rsid w:val="00B97A03"/>
    <w:rsid w:val="00BB6968"/>
    <w:rsid w:val="00BE25D9"/>
    <w:rsid w:val="00BE77D5"/>
    <w:rsid w:val="00C054DA"/>
    <w:rsid w:val="00C132EB"/>
    <w:rsid w:val="00C16B06"/>
    <w:rsid w:val="00C27ADE"/>
    <w:rsid w:val="00C4302E"/>
    <w:rsid w:val="00C43604"/>
    <w:rsid w:val="00C54CA7"/>
    <w:rsid w:val="00C62A65"/>
    <w:rsid w:val="00C80630"/>
    <w:rsid w:val="00C91C2E"/>
    <w:rsid w:val="00C966CA"/>
    <w:rsid w:val="00CC2AB7"/>
    <w:rsid w:val="00CC4135"/>
    <w:rsid w:val="00CE7AF6"/>
    <w:rsid w:val="00CF079A"/>
    <w:rsid w:val="00CF0A5C"/>
    <w:rsid w:val="00D3444F"/>
    <w:rsid w:val="00D71DA1"/>
    <w:rsid w:val="00D82D0E"/>
    <w:rsid w:val="00D82D2D"/>
    <w:rsid w:val="00D84CD5"/>
    <w:rsid w:val="00D85EAC"/>
    <w:rsid w:val="00D923CE"/>
    <w:rsid w:val="00D976E6"/>
    <w:rsid w:val="00DB181C"/>
    <w:rsid w:val="00DC0F38"/>
    <w:rsid w:val="00DD75BF"/>
    <w:rsid w:val="00DE2A16"/>
    <w:rsid w:val="00E27C9C"/>
    <w:rsid w:val="00E411B3"/>
    <w:rsid w:val="00E55E2E"/>
    <w:rsid w:val="00E563F6"/>
    <w:rsid w:val="00E64B7D"/>
    <w:rsid w:val="00E82AFA"/>
    <w:rsid w:val="00EA2A94"/>
    <w:rsid w:val="00EA3993"/>
    <w:rsid w:val="00EA6274"/>
    <w:rsid w:val="00F46A25"/>
    <w:rsid w:val="00F50776"/>
    <w:rsid w:val="00F64860"/>
    <w:rsid w:val="00FA3EFD"/>
    <w:rsid w:val="00FE005B"/>
    <w:rsid w:val="00FE1EAE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C2F97"/>
  <w15:docId w15:val="{6F08FE94-34FE-9D4B-BFAC-E1B8D363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lang w:val="es-E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0FB"/>
    <w:rPr>
      <w:kern w:val="20"/>
    </w:rPr>
  </w:style>
  <w:style w:type="paragraph" w:styleId="Ttulo1">
    <w:name w:val="heading 1"/>
    <w:basedOn w:val="Normal"/>
    <w:next w:val="Normal"/>
    <w:unhideWhenUsed/>
    <w:qFormat/>
    <w:rsid w:val="00AA60FB"/>
    <w:pPr>
      <w:jc w:val="right"/>
      <w:outlineLvl w:val="0"/>
    </w:pPr>
    <w:rPr>
      <w:rFonts w:asciiTheme="majorHAnsi" w:eastAsiaTheme="majorEastAsia" w:hAnsiTheme="majorHAnsi" w:cstheme="majorBidi"/>
      <w:caps/>
      <w:color w:val="418AB3" w:themeColor="accent1"/>
      <w:sz w:val="21"/>
      <w:szCs w:val="21"/>
    </w:rPr>
  </w:style>
  <w:style w:type="paragraph" w:styleId="Ttulo2">
    <w:name w:val="heading 2"/>
    <w:basedOn w:val="Normal"/>
    <w:next w:val="Normal"/>
    <w:unhideWhenUsed/>
    <w:qFormat/>
    <w:rsid w:val="00AA60FB"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AA60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AA60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60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60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60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60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60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1"/>
    <w:unhideWhenUsed/>
    <w:rsid w:val="00AA60FB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1"/>
    <w:rsid w:val="00AA60FB"/>
    <w:rPr>
      <w:kern w:val="20"/>
    </w:rPr>
  </w:style>
  <w:style w:type="paragraph" w:customStyle="1" w:styleId="Textodecurrculo">
    <w:name w:val="Texto de currículo"/>
    <w:basedOn w:val="Normal"/>
    <w:qFormat/>
    <w:rsid w:val="00AA60FB"/>
    <w:pPr>
      <w:spacing w:after="40"/>
      <w:ind w:right="1440"/>
    </w:pPr>
  </w:style>
  <w:style w:type="character" w:styleId="Textodelmarcadordeposicin">
    <w:name w:val="Placeholder Text"/>
    <w:basedOn w:val="Fuentedeprrafopredeter"/>
    <w:uiPriority w:val="99"/>
    <w:semiHidden/>
    <w:rsid w:val="00AA60FB"/>
    <w:rPr>
      <w:color w:val="808080"/>
    </w:rPr>
  </w:style>
  <w:style w:type="table" w:styleId="Tablaconcuadrcula">
    <w:name w:val="Table Grid"/>
    <w:basedOn w:val="Tablanormal"/>
    <w:uiPriority w:val="59"/>
    <w:rsid w:val="00AA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AA60FB"/>
    <w:rPr>
      <w:rFonts w:asciiTheme="majorHAnsi" w:eastAsiaTheme="majorEastAsia" w:hAnsiTheme="majorHAnsi" w:cstheme="majorBidi"/>
      <w:b/>
      <w:bCs/>
      <w:color w:val="418AB3" w:themeColor="accent1"/>
      <w:kern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60FB"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60FB"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60FB"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60FB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60FB"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60FB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ladecurrculo">
    <w:name w:val="Tabla de currículo"/>
    <w:basedOn w:val="Tablanormal"/>
    <w:uiPriority w:val="99"/>
    <w:rsid w:val="00AA60FB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Tabladecarta">
    <w:name w:val="Tabla de carta"/>
    <w:basedOn w:val="Tablanormal"/>
    <w:uiPriority w:val="99"/>
    <w:rsid w:val="00AA60FB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nfasis">
    <w:name w:val="Emphasis"/>
    <w:basedOn w:val="Fuentedeprrafopredeter"/>
    <w:unhideWhenUsed/>
    <w:qFormat/>
    <w:rsid w:val="00AA60FB"/>
    <w:rPr>
      <w:color w:val="418AB3" w:themeColor="accent1"/>
    </w:rPr>
  </w:style>
  <w:style w:type="paragraph" w:customStyle="1" w:styleId="Informacindecontacto">
    <w:name w:val="Información de contacto"/>
    <w:basedOn w:val="Normal"/>
    <w:qFormat/>
    <w:rsid w:val="00AA60FB"/>
    <w:pPr>
      <w:spacing w:after="0" w:line="240" w:lineRule="auto"/>
      <w:jc w:val="right"/>
    </w:pPr>
    <w:rPr>
      <w:sz w:val="18"/>
      <w:szCs w:val="18"/>
    </w:rPr>
  </w:style>
  <w:style w:type="paragraph" w:customStyle="1" w:styleId="Nombre">
    <w:name w:val="Nombre"/>
    <w:basedOn w:val="Normal"/>
    <w:next w:val="Normal"/>
    <w:qFormat/>
    <w:rsid w:val="00AA60FB"/>
    <w:pPr>
      <w:pBdr>
        <w:top w:val="single" w:sz="4" w:space="4" w:color="418AB3" w:themeColor="accent1"/>
        <w:left w:val="single" w:sz="4" w:space="6" w:color="418AB3" w:themeColor="accent1"/>
        <w:bottom w:val="single" w:sz="4" w:space="4" w:color="418AB3" w:themeColor="accent1"/>
        <w:right w:val="single" w:sz="4" w:space="6" w:color="418AB3" w:themeColor="accent1"/>
      </w:pBdr>
      <w:shd w:val="clear" w:color="auto" w:fill="418AB3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AA60F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0FB"/>
    <w:rPr>
      <w:kern w:val="20"/>
    </w:rPr>
  </w:style>
  <w:style w:type="character" w:styleId="Hipervnculo">
    <w:name w:val="Hyperlink"/>
    <w:basedOn w:val="Fuentedeprrafopredeter"/>
    <w:uiPriority w:val="99"/>
    <w:unhideWhenUsed/>
    <w:rsid w:val="00313A38"/>
    <w:rPr>
      <w:color w:val="F59E00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B526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semiHidden/>
    <w:qFormat/>
    <w:rsid w:val="00FE1E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3A3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3A32"/>
    <w:rPr>
      <w:rFonts w:ascii="Segoe UI" w:hAnsi="Segoe UI" w:cs="Segoe U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tyles" Target="styles.xml" /><Relationship Id="rId12" Type="http://schemas.openxmlformats.org/officeDocument/2006/relationships/image" Target="media/image1.jpeg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numbering" Target="numbering.xml" /><Relationship Id="rId11" Type="http://schemas.openxmlformats.org/officeDocument/2006/relationships/endnotes" Target="endnotes.xml" /><Relationship Id="rId5" Type="http://schemas.openxmlformats.org/officeDocument/2006/relationships/customXml" Target="../customXml/item5.xml" /><Relationship Id="rId15" Type="http://schemas.openxmlformats.org/officeDocument/2006/relationships/theme" Target="theme/theme1.xml" /><Relationship Id="rId10" Type="http://schemas.openxmlformats.org/officeDocument/2006/relationships/footnotes" Target="footnotes.xml" /><Relationship Id="rId4" Type="http://schemas.openxmlformats.org/officeDocument/2006/relationships/customXml" Target="../customXml/item4.xml" /><Relationship Id="rId9" Type="http://schemas.openxmlformats.org/officeDocument/2006/relationships/webSettings" Target="webSettings.xml" /><Relationship Id="rId14" Type="http://schemas.openxmlformats.org/officeDocument/2006/relationships/glossaryDocument" Target="glossary/document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Templates\Curr&#237;culum%20vitae%20funcional%20(dise&#241;o%20sencillo)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D47CEB2AAD4BB6814B1FF8F940E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52A02-D3D8-44ED-B7F8-27684E0BF75B}"/>
      </w:docPartPr>
      <w:docPartBody>
        <w:p w:rsidR="00BA3C27" w:rsidRDefault="007E2B1D" w:rsidP="007E2B1D">
          <w:pPr>
            <w:pStyle w:val="B7D47CEB2AAD4BB6814B1FF8F940EB04"/>
          </w:pPr>
          <w:r>
            <w:rPr>
              <w:rStyle w:val="Textodelmarcadordeposicin"/>
              <w:lang w:bidi="es-ES"/>
            </w:rPr>
            <w:t>Escriba cualquier contenido que desee repetir, incluidos otros controles de contenido. También puede insertar este control alrededor de las filas de una tabla para repetir partes de la misma.</w:t>
          </w:r>
        </w:p>
      </w:docPartBody>
    </w:docPart>
    <w:docPart>
      <w:docPartPr>
        <w:name w:val="EEFF3F5A95AE49309F046E43E3A76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9BD03-8C25-4773-A80A-03D883FC1DB4}"/>
      </w:docPartPr>
      <w:docPartBody>
        <w:p w:rsidR="000F5375" w:rsidRDefault="00BE14DC" w:rsidP="00BE14DC">
          <w:pPr>
            <w:pStyle w:val="EEFF3F5A95AE49309F046E43E3A76E58"/>
          </w:pPr>
          <w:r>
            <w:rPr>
              <w:rStyle w:val="Textodelmarcadordeposicin"/>
              <w:lang w:bidi="es-ES"/>
            </w:rPr>
            <w:t>Escriba cualquier contenido que desee repetir, incluidos otros controles de contenido. También puede insertar este control alrededor de las filas de una tabla para repetir partes de la misma.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D83"/>
    <w:rsid w:val="00016864"/>
    <w:rsid w:val="000D2D39"/>
    <w:rsid w:val="000F1418"/>
    <w:rsid w:val="000F5375"/>
    <w:rsid w:val="001D0C4E"/>
    <w:rsid w:val="002343A9"/>
    <w:rsid w:val="002F553F"/>
    <w:rsid w:val="003148AA"/>
    <w:rsid w:val="003A5384"/>
    <w:rsid w:val="004121B8"/>
    <w:rsid w:val="00615D83"/>
    <w:rsid w:val="006210B7"/>
    <w:rsid w:val="007E2B1D"/>
    <w:rsid w:val="008C76B3"/>
    <w:rsid w:val="008C7DC1"/>
    <w:rsid w:val="00A7310D"/>
    <w:rsid w:val="00BA3C27"/>
    <w:rsid w:val="00BE14DC"/>
    <w:rsid w:val="00D06B52"/>
    <w:rsid w:val="00D817D5"/>
    <w:rsid w:val="00DF461A"/>
    <w:rsid w:val="00F80447"/>
    <w:rsid w:val="00FB1294"/>
    <w:rsid w:val="00FC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4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9BCF98BEA0146DEA36B1105E40634F9">
    <w:name w:val="89BCF98BEA0146DEA36B1105E40634F9"/>
    <w:rsid w:val="00BE14DC"/>
  </w:style>
  <w:style w:type="paragraph" w:customStyle="1" w:styleId="82945B9CA11D47BB9BEF7A0E1DA74D69">
    <w:name w:val="82945B9CA11D47BB9BEF7A0E1DA74D69"/>
    <w:rsid w:val="00BE14DC"/>
  </w:style>
  <w:style w:type="paragraph" w:customStyle="1" w:styleId="04EBFEA0A9534BD780D1B4835E59C139">
    <w:name w:val="04EBFEA0A9534BD780D1B4835E59C139"/>
    <w:rsid w:val="00BE14DC"/>
  </w:style>
  <w:style w:type="paragraph" w:customStyle="1" w:styleId="ADD404FF42C94B0696FBA0628C0DA68C">
    <w:name w:val="ADD404FF42C94B0696FBA0628C0DA68C"/>
    <w:rsid w:val="00BE14DC"/>
  </w:style>
  <w:style w:type="character" w:styleId="nfasis">
    <w:name w:val="Emphasis"/>
    <w:basedOn w:val="Fuentedeprrafopredeter"/>
    <w:unhideWhenUsed/>
    <w:qFormat/>
    <w:rsid w:val="00BE14DC"/>
    <w:rPr>
      <w:color w:val="4472C4" w:themeColor="accent1"/>
    </w:rPr>
  </w:style>
  <w:style w:type="paragraph" w:customStyle="1" w:styleId="8076DB510504422EA7103233E04470FC">
    <w:name w:val="8076DB510504422EA7103233E04470FC"/>
    <w:rsid w:val="00BE14DC"/>
  </w:style>
  <w:style w:type="character" w:styleId="Textodelmarcadordeposicin">
    <w:name w:val="Placeholder Text"/>
    <w:basedOn w:val="Fuentedeprrafopredeter"/>
    <w:uiPriority w:val="99"/>
    <w:semiHidden/>
    <w:rsid w:val="00BE14DC"/>
    <w:rPr>
      <w:color w:val="808080"/>
    </w:rPr>
  </w:style>
  <w:style w:type="paragraph" w:customStyle="1" w:styleId="69E0A6CA831F4FCAA3D742F2A5CC4801">
    <w:name w:val="69E0A6CA831F4FCAA3D742F2A5CC4801"/>
    <w:rsid w:val="00BE14DC"/>
  </w:style>
  <w:style w:type="paragraph" w:customStyle="1" w:styleId="87EF5CADC2894C9BBF89677FEB89EF19">
    <w:name w:val="87EF5CADC2894C9BBF89677FEB89EF19"/>
    <w:rsid w:val="00BE14DC"/>
  </w:style>
  <w:style w:type="paragraph" w:customStyle="1" w:styleId="3FC35EC067484DCDAA22056B269F0379">
    <w:name w:val="3FC35EC067484DCDAA22056B269F0379"/>
    <w:rsid w:val="00BE14DC"/>
  </w:style>
  <w:style w:type="paragraph" w:customStyle="1" w:styleId="8BB20A1EBF764B31A4A99FB8C82460AB">
    <w:name w:val="8BB20A1EBF764B31A4A99FB8C82460AB"/>
    <w:rsid w:val="00BE14DC"/>
  </w:style>
  <w:style w:type="paragraph" w:customStyle="1" w:styleId="0DE97FC6C6574DE0AE869AD0044591AE">
    <w:name w:val="0DE97FC6C6574DE0AE869AD0044591AE"/>
    <w:rsid w:val="00BE14DC"/>
  </w:style>
  <w:style w:type="paragraph" w:customStyle="1" w:styleId="9275896EB7134C61B8B8D36EB44F0660">
    <w:name w:val="9275896EB7134C61B8B8D36EB44F0660"/>
    <w:rsid w:val="00BE14DC"/>
  </w:style>
  <w:style w:type="paragraph" w:customStyle="1" w:styleId="208017224A6847C687E3031F936B9C07">
    <w:name w:val="208017224A6847C687E3031F936B9C07"/>
    <w:rsid w:val="00BE14DC"/>
  </w:style>
  <w:style w:type="paragraph" w:customStyle="1" w:styleId="B80E8EF75E20470FBD18E024D5E54229">
    <w:name w:val="B80E8EF75E20470FBD18E024D5E54229"/>
    <w:rsid w:val="00BE14DC"/>
  </w:style>
  <w:style w:type="paragraph" w:customStyle="1" w:styleId="3CEB66E68056410691E5A8B9DE6D4EB9">
    <w:name w:val="3CEB66E68056410691E5A8B9DE6D4EB9"/>
    <w:rsid w:val="00BE14DC"/>
  </w:style>
  <w:style w:type="paragraph" w:customStyle="1" w:styleId="EBD369817342449C8DE230F67D7B842F">
    <w:name w:val="EBD369817342449C8DE230F67D7B842F"/>
    <w:rsid w:val="00BE14DC"/>
  </w:style>
  <w:style w:type="paragraph" w:customStyle="1" w:styleId="32DD6AC74A794808ADDFDCEB647B7C87">
    <w:name w:val="32DD6AC74A794808ADDFDCEB647B7C87"/>
    <w:rsid w:val="00BE14DC"/>
  </w:style>
  <w:style w:type="paragraph" w:customStyle="1" w:styleId="17299F97389849D0BD0411BBE39205ED">
    <w:name w:val="17299F97389849D0BD0411BBE39205ED"/>
    <w:rsid w:val="00BE14DC"/>
  </w:style>
  <w:style w:type="paragraph" w:customStyle="1" w:styleId="55BB10C98A1A4876A18C50B17BC85CB4">
    <w:name w:val="55BB10C98A1A4876A18C50B17BC85CB4"/>
    <w:rsid w:val="00BE14DC"/>
  </w:style>
  <w:style w:type="paragraph" w:customStyle="1" w:styleId="B6ED61EEA59E459E931B9FFC453AF048">
    <w:name w:val="B6ED61EEA59E459E931B9FFC453AF048"/>
    <w:rsid w:val="00BE14DC"/>
  </w:style>
  <w:style w:type="paragraph" w:customStyle="1" w:styleId="3FCAD7364806421696DDF3587B168F97">
    <w:name w:val="3FCAD7364806421696DDF3587B168F97"/>
    <w:rsid w:val="00615D83"/>
  </w:style>
  <w:style w:type="paragraph" w:customStyle="1" w:styleId="0A540A6E2A0640EBBC5326966AA77E97">
    <w:name w:val="0A540A6E2A0640EBBC5326966AA77E97"/>
    <w:rsid w:val="00615D83"/>
  </w:style>
  <w:style w:type="paragraph" w:customStyle="1" w:styleId="6CB70B6CB7C848598C816F5559EE1A44">
    <w:name w:val="6CB70B6CB7C848598C816F5559EE1A44"/>
    <w:rsid w:val="00615D83"/>
  </w:style>
  <w:style w:type="paragraph" w:customStyle="1" w:styleId="9CF55FC724FB4EA88BAC7F3267E6B368">
    <w:name w:val="9CF55FC724FB4EA88BAC7F3267E6B368"/>
    <w:rsid w:val="00615D83"/>
  </w:style>
  <w:style w:type="paragraph" w:customStyle="1" w:styleId="5B8C0B0DA92D48E9BCBEFEC4E40A47C7">
    <w:name w:val="5B8C0B0DA92D48E9BCBEFEC4E40A47C7"/>
    <w:rsid w:val="00615D83"/>
  </w:style>
  <w:style w:type="paragraph" w:customStyle="1" w:styleId="3FB3B79BB6014A1281285282CF76E3F5">
    <w:name w:val="3FB3B79BB6014A1281285282CF76E3F5"/>
    <w:rsid w:val="00615D83"/>
  </w:style>
  <w:style w:type="paragraph" w:customStyle="1" w:styleId="B7D47CEB2AAD4BB6814B1FF8F940EB04">
    <w:name w:val="B7D47CEB2AAD4BB6814B1FF8F940EB04"/>
    <w:rsid w:val="007E2B1D"/>
  </w:style>
  <w:style w:type="paragraph" w:customStyle="1" w:styleId="A4CD5430ACB549F98B618975B683D9EE">
    <w:name w:val="A4CD5430ACB549F98B618975B683D9EE"/>
    <w:rsid w:val="007E2B1D"/>
  </w:style>
  <w:style w:type="paragraph" w:customStyle="1" w:styleId="6B7D0E091B7D402D8BEB9F9E5602F566">
    <w:name w:val="6B7D0E091B7D402D8BEB9F9E5602F566"/>
    <w:rsid w:val="007E2B1D"/>
  </w:style>
  <w:style w:type="paragraph" w:customStyle="1" w:styleId="66FB4DF60708454A841381BFC4AC8FAE">
    <w:name w:val="66FB4DF60708454A841381BFC4AC8FAE"/>
    <w:rsid w:val="007E2B1D"/>
  </w:style>
  <w:style w:type="paragraph" w:customStyle="1" w:styleId="094CB0B512664E4C9812FBB0AC434980">
    <w:name w:val="094CB0B512664E4C9812FBB0AC434980"/>
    <w:rsid w:val="001D0C4E"/>
    <w:rPr>
      <w:lang w:eastAsia="es-MX"/>
    </w:rPr>
  </w:style>
  <w:style w:type="paragraph" w:customStyle="1" w:styleId="EE167ABD54C25B4089299FF845B6E147">
    <w:name w:val="EE167ABD54C25B4089299FF845B6E147"/>
    <w:rsid w:val="001D0C4E"/>
    <w:rPr>
      <w:lang w:eastAsia="es-MX"/>
    </w:rPr>
  </w:style>
  <w:style w:type="paragraph" w:customStyle="1" w:styleId="9F8F7FF7987F49D6BCFF32260C87B289">
    <w:name w:val="9F8F7FF7987F49D6BCFF32260C87B289"/>
    <w:rsid w:val="006210B7"/>
  </w:style>
  <w:style w:type="paragraph" w:customStyle="1" w:styleId="7AED910E39B64256BA125398947015C3">
    <w:name w:val="7AED910E39B64256BA125398947015C3"/>
    <w:rsid w:val="00F80447"/>
  </w:style>
  <w:style w:type="paragraph" w:customStyle="1" w:styleId="54314C496CFE4230BD2449D2D88D0B0F">
    <w:name w:val="54314C496CFE4230BD2449D2D88D0B0F"/>
    <w:rsid w:val="00F80447"/>
  </w:style>
  <w:style w:type="paragraph" w:customStyle="1" w:styleId="EEFF3F5A95AE49309F046E43E3A76E58">
    <w:name w:val="EEFF3F5A95AE49309F046E43E3A76E58"/>
    <w:rsid w:val="00BE14DC"/>
    <w:pPr>
      <w:spacing w:after="200" w:line="276" w:lineRule="auto"/>
    </w:pPr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2012-09-24T09:41:03+00:00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1638549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www.w3.org/2000/xmlns/"/>
    <ds:schemaRef ds:uri="4873beb7-5857-4685-be1f-d57550cc96cc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452F0-D367-4558-8133-8E9768FD1CC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873beb7-5857-4685-be1f-d57550cc96cc"/>
  </ds:schemaRefs>
</ds:datastoreItem>
</file>

<file path=customXml/itemProps5.xml><?xml version="1.0" encoding="utf-8"?>
<ds:datastoreItem xmlns:ds="http://schemas.openxmlformats.org/officeDocument/2006/customXml" ds:itemID="{FAB035D7-DF89-A04C-90CD-9ACD62A1B7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Currículum%20vitae%20funcional%20(diseño%20sencillo).dotx</Template>
  <TotalTime>67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Ines Martorell</dc:creator>
  <cp:keywords/>
  <dc:description/>
  <cp:lastModifiedBy>matiasaramburu.a@gmail.com</cp:lastModifiedBy>
  <cp:revision>47</cp:revision>
  <dcterms:created xsi:type="dcterms:W3CDTF">2019-06-05T20:00:00Z</dcterms:created>
  <dcterms:modified xsi:type="dcterms:W3CDTF">2019-08-09T21:23:00Z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